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1E" w:rsidRPr="009737BF" w:rsidRDefault="005F491E" w:rsidP="00BA6960">
      <w:pPr>
        <w:spacing w:after="0"/>
        <w:ind w:firstLine="709"/>
        <w:jc w:val="both"/>
      </w:pPr>
      <w:r>
        <w:t xml:space="preserve">Обучающие  ГБОУ Калтасинская КШИ приняли участие в </w:t>
      </w:r>
      <w:r>
        <w:rPr>
          <w:lang w:val="en-US"/>
        </w:rPr>
        <w:t>XII</w:t>
      </w:r>
      <w:r>
        <w:t xml:space="preserve"> межрегиональном инклюзивном  фестивале детского творчества «Ломая барьеры 2025», в номинации «Хореография 2025».</w:t>
      </w:r>
    </w:p>
    <w:p w:rsidR="005F491E" w:rsidRDefault="005F491E" w:rsidP="00BA6960">
      <w:pPr>
        <w:spacing w:after="0"/>
        <w:ind w:firstLine="709"/>
        <w:jc w:val="both"/>
      </w:pPr>
      <w:r>
        <w:t>Вы проделали огромную работу, показали невероятную смелость и раскрыли свою уникальную индивидуальность. Даже если путь к финалу оказался непростым, важно помнить, что каждый ваш шаг, каждая идея и каждое выступление стали важной частью вашего развития.</w:t>
      </w:r>
    </w:p>
    <w:p w:rsidR="005F491E" w:rsidRDefault="005F491E" w:rsidP="00BA6960">
      <w:pPr>
        <w:spacing w:after="0"/>
        <w:ind w:firstLine="709"/>
        <w:jc w:val="both"/>
      </w:pPr>
      <w:r>
        <w:t>Ваш талант заслуживает восхищения, ваша увлеченность и желание выразить себя делают этот мир ярче и интереснее. Никогда не сомневайтесь в себе, продолжайте искать свое призвание и стремиться к новым вершинам.</w:t>
      </w:r>
    </w:p>
    <w:p w:rsidR="005F491E" w:rsidRDefault="005F491E" w:rsidP="00BA6960">
      <w:pPr>
        <w:spacing w:after="0"/>
        <w:ind w:firstLine="709"/>
        <w:jc w:val="both"/>
      </w:pPr>
      <w:r>
        <w:t>Помните, победа не измеряется одним лишь попаданием в финал. Настоящая победа заключается в вашем желании развиваться, учиться новому и дарить радость окружающим своим творчеством.</w:t>
      </w:r>
    </w:p>
    <w:p w:rsidR="005F491E" w:rsidRDefault="005F491E" w:rsidP="00BA6960">
      <w:pPr>
        <w:spacing w:after="0"/>
        <w:ind w:firstLine="709"/>
        <w:jc w:val="both"/>
      </w:pPr>
      <w:r>
        <w:t>Верим, что следующий фестиваль станет началом нового этапа вашего роста и откроет перед вами новые горизонты! Ваш труд обязательно принесет плоды, а поддержка близких и друзей придаст сил двигаться вперед. Обучающие награждены «Диплом участника»</w:t>
      </w:r>
    </w:p>
    <w:p w:rsidR="005F491E" w:rsidRDefault="005F491E" w:rsidP="00BA6960">
      <w:pPr>
        <w:spacing w:after="0"/>
        <w:ind w:firstLine="709"/>
        <w:jc w:val="both"/>
      </w:pPr>
      <w:r>
        <w:t xml:space="preserve">Пусть дорога творчества всегда ведет вас навстречу мечтам и достижениям! </w:t>
      </w:r>
      <w:bookmarkStart w:id="0" w:name="_GoBack"/>
      <w:bookmarkEnd w:id="0"/>
    </w:p>
    <w:p w:rsidR="005F491E" w:rsidRDefault="005F491E" w:rsidP="00BA6960">
      <w:pPr>
        <w:spacing w:after="0"/>
        <w:ind w:firstLine="709"/>
        <w:jc w:val="both"/>
      </w:pPr>
    </w:p>
    <w:sectPr w:rsidR="005F491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960"/>
    <w:rsid w:val="001F5A99"/>
    <w:rsid w:val="002B7AE2"/>
    <w:rsid w:val="005F491E"/>
    <w:rsid w:val="006C0B77"/>
    <w:rsid w:val="00783A30"/>
    <w:rsid w:val="008242FF"/>
    <w:rsid w:val="00870751"/>
    <w:rsid w:val="00922C48"/>
    <w:rsid w:val="009737BF"/>
    <w:rsid w:val="00B915B7"/>
    <w:rsid w:val="00BA6960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169</Words>
  <Characters>964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5</cp:revision>
  <dcterms:created xsi:type="dcterms:W3CDTF">2025-10-30T10:50:00Z</dcterms:created>
  <dcterms:modified xsi:type="dcterms:W3CDTF">2025-11-26T06:08:00Z</dcterms:modified>
</cp:coreProperties>
</file>